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B87" w:rsidRPr="00D22800" w:rsidRDefault="00384B87" w:rsidP="002B7BBE">
      <w:pPr>
        <w:autoSpaceDE/>
        <w:autoSpaceDN/>
        <w:adjustRightInd/>
        <w:jc w:val="right"/>
        <w:rPr>
          <w:rFonts w:ascii="Calibri" w:hAnsi="Calibri" w:cs="Calibri"/>
          <w:b/>
          <w:bCs/>
          <w:sz w:val="22"/>
          <w:szCs w:val="22"/>
        </w:rPr>
      </w:pPr>
    </w:p>
    <w:p w:rsidR="00384B87" w:rsidRPr="00947A3B" w:rsidRDefault="00384B87" w:rsidP="002B7BBE">
      <w:pPr>
        <w:autoSpaceDE/>
        <w:autoSpaceDN/>
        <w:adjustRightInd/>
        <w:jc w:val="center"/>
        <w:rPr>
          <w:rFonts w:ascii="Garamond" w:hAnsi="Garamond" w:cs="Calibri"/>
          <w:b/>
          <w:bCs/>
          <w:sz w:val="32"/>
          <w:szCs w:val="32"/>
        </w:rPr>
      </w:pPr>
      <w:r w:rsidRPr="00947A3B">
        <w:rPr>
          <w:rFonts w:ascii="Garamond" w:hAnsi="Garamond" w:cs="Calibri"/>
          <w:b/>
          <w:bCs/>
          <w:sz w:val="32"/>
          <w:szCs w:val="32"/>
        </w:rPr>
        <w:t>NYILATKOZAT REFERENCIÁKRÓL</w:t>
      </w:r>
    </w:p>
    <w:p w:rsidR="00384B87" w:rsidRPr="00947A3B" w:rsidRDefault="00384B87" w:rsidP="002B7BBE">
      <w:pPr>
        <w:autoSpaceDE/>
        <w:autoSpaceDN/>
        <w:adjustRightInd/>
        <w:rPr>
          <w:rFonts w:ascii="Garamond" w:hAnsi="Garamond" w:cs="Calibri"/>
          <w:b/>
          <w:bCs/>
          <w:sz w:val="22"/>
          <w:szCs w:val="22"/>
        </w:rPr>
      </w:pPr>
    </w:p>
    <w:p w:rsidR="00384B87" w:rsidRPr="00947A3B" w:rsidRDefault="00384B87" w:rsidP="002B7BBE">
      <w:pPr>
        <w:autoSpaceDE/>
        <w:autoSpaceDN/>
        <w:adjustRightInd/>
        <w:rPr>
          <w:rFonts w:ascii="Garamond" w:hAnsi="Garamond" w:cs="Calibri"/>
          <w:sz w:val="22"/>
          <w:szCs w:val="22"/>
        </w:rPr>
      </w:pPr>
    </w:p>
    <w:p w:rsidR="00384B87" w:rsidRPr="00947A3B" w:rsidRDefault="00384B87" w:rsidP="00947A3B">
      <w:pPr>
        <w:pStyle w:val="NoSpacing"/>
        <w:jc w:val="both"/>
        <w:rPr>
          <w:rFonts w:ascii="Garamond" w:hAnsi="Garamond"/>
          <w:b/>
          <w:bCs/>
          <w:sz w:val="24"/>
          <w:szCs w:val="24"/>
          <w:lang w:eastAsia="hu-HU"/>
        </w:rPr>
      </w:pPr>
      <w:r w:rsidRPr="008E5413">
        <w:rPr>
          <w:rFonts w:ascii="Garamond" w:hAnsi="Garamond"/>
          <w:sz w:val="24"/>
          <w:szCs w:val="24"/>
        </w:rPr>
        <w:t>Alulírott, .....................................................................................................</w:t>
      </w:r>
      <w:r>
        <w:rPr>
          <w:rFonts w:ascii="Garamond" w:hAnsi="Garamond"/>
          <w:sz w:val="24"/>
          <w:szCs w:val="24"/>
        </w:rPr>
        <w:t>............</w:t>
      </w:r>
      <w:r w:rsidRPr="008E5413">
        <w:rPr>
          <w:rFonts w:ascii="Garamond" w:hAnsi="Garamond"/>
          <w:sz w:val="24"/>
          <w:szCs w:val="24"/>
        </w:rPr>
        <w:t xml:space="preserve"> (nyilatkozó neve), mint a(z) ............................................................................................................</w:t>
      </w:r>
      <w:r>
        <w:rPr>
          <w:rFonts w:ascii="Garamond" w:hAnsi="Garamond"/>
          <w:sz w:val="24"/>
          <w:szCs w:val="24"/>
        </w:rPr>
        <w:t>...............</w:t>
      </w:r>
      <w:r w:rsidRPr="008E5413">
        <w:rPr>
          <w:rFonts w:ascii="Garamond" w:hAnsi="Garamond"/>
          <w:sz w:val="24"/>
          <w:szCs w:val="24"/>
        </w:rPr>
        <w:t>.(cég</w:t>
      </w:r>
      <w:r>
        <w:rPr>
          <w:rFonts w:ascii="Garamond" w:hAnsi="Garamond"/>
          <w:sz w:val="24"/>
          <w:szCs w:val="24"/>
        </w:rPr>
        <w:t>/vállalkozás)</w:t>
      </w:r>
      <w:r w:rsidRPr="00FC03CB">
        <w:rPr>
          <w:rFonts w:ascii="Garamond" w:hAnsi="Garamond"/>
          <w:sz w:val="24"/>
          <w:szCs w:val="24"/>
        </w:rPr>
        <w:t xml:space="preserve"> cégjegyzésre </w:t>
      </w:r>
      <w:r w:rsidRPr="00947A3B">
        <w:rPr>
          <w:rFonts w:ascii="Garamond" w:hAnsi="Garamond" w:cs="Calibri"/>
          <w:sz w:val="24"/>
          <w:szCs w:val="24"/>
        </w:rPr>
        <w:t xml:space="preserve">jogosult képviselője, Meggyeskovácsi Község Önkormányzata, mint Ajánlatkérő által kiírt </w:t>
      </w:r>
      <w:r>
        <w:rPr>
          <w:rFonts w:ascii="Garamond" w:hAnsi="Garamond"/>
          <w:b/>
          <w:bCs/>
          <w:sz w:val="24"/>
          <w:szCs w:val="24"/>
          <w:lang w:eastAsia="hu-HU"/>
        </w:rPr>
        <w:t xml:space="preserve"> </w:t>
      </w:r>
      <w:r w:rsidRPr="00947A3B">
        <w:rPr>
          <w:rFonts w:ascii="Garamond" w:hAnsi="Garamond"/>
          <w:bCs/>
          <w:sz w:val="24"/>
          <w:szCs w:val="24"/>
          <w:lang w:eastAsia="hu-HU"/>
        </w:rPr>
        <w:t xml:space="preserve">a Magyar Falu Program – Önkormányzati tulajdonú ingatlanok fejlesztése - 2024 MFP-ÖTIFB/2024 </w:t>
      </w:r>
      <w:r>
        <w:rPr>
          <w:rFonts w:ascii="Garamond" w:hAnsi="Garamond"/>
          <w:b/>
          <w:bCs/>
          <w:sz w:val="24"/>
          <w:szCs w:val="24"/>
          <w:lang w:eastAsia="hu-HU"/>
        </w:rPr>
        <w:t xml:space="preserve"> </w:t>
      </w:r>
      <w:r w:rsidRPr="00947A3B">
        <w:rPr>
          <w:rFonts w:ascii="Garamond" w:hAnsi="Garamond"/>
          <w:sz w:val="24"/>
          <w:szCs w:val="24"/>
        </w:rPr>
        <w:t>„</w:t>
      </w:r>
      <w:r w:rsidRPr="00947A3B">
        <w:rPr>
          <w:rFonts w:ascii="Garamond" w:hAnsi="Garamond"/>
          <w:bCs/>
          <w:sz w:val="24"/>
          <w:szCs w:val="24"/>
          <w:lang w:eastAsia="hu-HU"/>
        </w:rPr>
        <w:t xml:space="preserve">Meggyeskovácsi Szabadság u. 16. szám alatti művelődési ház korszerűsítése” </w:t>
      </w:r>
      <w:r>
        <w:rPr>
          <w:rFonts w:ascii="Garamond" w:hAnsi="Garamond"/>
          <w:b/>
          <w:bCs/>
          <w:sz w:val="24"/>
          <w:szCs w:val="24"/>
          <w:lang w:eastAsia="hu-HU"/>
        </w:rPr>
        <w:t xml:space="preserve"> </w:t>
      </w:r>
      <w:r w:rsidRPr="00947A3B">
        <w:rPr>
          <w:rFonts w:ascii="Garamond" w:hAnsi="Garamond"/>
          <w:sz w:val="24"/>
          <w:szCs w:val="24"/>
        </w:rPr>
        <w:t>című projekt keretében kivitelezési munkák ajánlattevőjeként</w:t>
      </w:r>
    </w:p>
    <w:p w:rsidR="00384B87" w:rsidRPr="00947A3B" w:rsidRDefault="00384B87" w:rsidP="008D3820">
      <w:pPr>
        <w:autoSpaceDE/>
        <w:autoSpaceDN/>
        <w:adjustRightInd/>
        <w:spacing w:before="240" w:after="240"/>
        <w:jc w:val="center"/>
        <w:rPr>
          <w:rFonts w:ascii="Garamond" w:hAnsi="Garamond" w:cs="Calibri"/>
        </w:rPr>
      </w:pPr>
      <w:r w:rsidRPr="00947A3B">
        <w:rPr>
          <w:rFonts w:ascii="Garamond" w:hAnsi="Garamond" w:cs="Calibri"/>
        </w:rPr>
        <w:t>n y i l a t k o z o m,</w:t>
      </w:r>
    </w:p>
    <w:p w:rsidR="00384B87" w:rsidRPr="00947A3B" w:rsidRDefault="00384B87" w:rsidP="002B7BBE">
      <w:pPr>
        <w:autoSpaceDE/>
        <w:autoSpaceDN/>
        <w:adjustRightInd/>
        <w:rPr>
          <w:rFonts w:ascii="Garamond" w:hAnsi="Garamond" w:cs="Calibri"/>
        </w:rPr>
      </w:pPr>
      <w:r w:rsidRPr="00947A3B">
        <w:rPr>
          <w:rFonts w:ascii="Garamond" w:hAnsi="Garamond" w:cs="Calibri"/>
        </w:rPr>
        <w:t>hogy rendelkezem legalább 3 db, a beszerzés tárgya szerinti referenciával, melynek adatait az alábbiakban közlöm:</w:t>
      </w:r>
    </w:p>
    <w:tbl>
      <w:tblPr>
        <w:tblW w:w="9105" w:type="dxa"/>
        <w:tblCellSpacing w:w="0" w:type="dxa"/>
        <w:tblInd w:w="12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407"/>
        <w:gridCol w:w="3116"/>
        <w:gridCol w:w="1357"/>
        <w:gridCol w:w="2225"/>
      </w:tblGrid>
      <w:tr w:rsidR="00384B87" w:rsidRPr="00947A3B" w:rsidTr="00C938DA">
        <w:trPr>
          <w:tblCellSpacing w:w="0" w:type="dxa"/>
        </w:trPr>
        <w:tc>
          <w:tcPr>
            <w:tcW w:w="2407" w:type="dxa"/>
            <w:shd w:val="clear" w:color="auto" w:fill="D9D9D9"/>
            <w:vAlign w:val="center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  <w:r w:rsidRPr="00947A3B">
              <w:rPr>
                <w:rFonts w:ascii="Garamond" w:hAnsi="Garamond" w:cs="Calibri"/>
              </w:rPr>
              <w:t>Szerződést kötő másik fél neve, címe</w:t>
            </w:r>
          </w:p>
        </w:tc>
        <w:tc>
          <w:tcPr>
            <w:tcW w:w="3116" w:type="dxa"/>
            <w:shd w:val="clear" w:color="auto" w:fill="D9D9D9"/>
            <w:vAlign w:val="center"/>
          </w:tcPr>
          <w:p w:rsidR="00384B87" w:rsidRPr="00947A3B" w:rsidRDefault="00384B87" w:rsidP="00785F3A">
            <w:pPr>
              <w:autoSpaceDE/>
              <w:autoSpaceDN/>
              <w:adjustRightInd/>
              <w:jc w:val="center"/>
              <w:rPr>
                <w:rFonts w:ascii="Garamond" w:hAnsi="Garamond" w:cs="Calibri"/>
              </w:rPr>
            </w:pPr>
            <w:r w:rsidRPr="00947A3B">
              <w:rPr>
                <w:rFonts w:ascii="Garamond" w:hAnsi="Garamond" w:cs="Calibri"/>
              </w:rPr>
              <w:t>Szerződés tárgya</w:t>
            </w:r>
          </w:p>
        </w:tc>
        <w:tc>
          <w:tcPr>
            <w:tcW w:w="1357" w:type="dxa"/>
            <w:shd w:val="clear" w:color="auto" w:fill="D9D9D9"/>
            <w:vAlign w:val="center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  <w:r w:rsidRPr="00947A3B">
              <w:rPr>
                <w:rFonts w:ascii="Garamond" w:hAnsi="Garamond" w:cs="Calibri"/>
              </w:rPr>
              <w:t>Szerződés időtartama</w:t>
            </w:r>
          </w:p>
        </w:tc>
        <w:tc>
          <w:tcPr>
            <w:tcW w:w="2225" w:type="dxa"/>
            <w:shd w:val="clear" w:color="auto" w:fill="D9D9D9"/>
            <w:vAlign w:val="center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  <w:r w:rsidRPr="00947A3B">
              <w:rPr>
                <w:rFonts w:ascii="Garamond" w:hAnsi="Garamond" w:cs="Calibri"/>
              </w:rPr>
              <w:t>Referenciaszemély megnevezése, elérhetősége (telefon)</w:t>
            </w:r>
          </w:p>
        </w:tc>
      </w:tr>
      <w:tr w:rsidR="00384B87" w:rsidRPr="00947A3B" w:rsidTr="00C938DA">
        <w:trPr>
          <w:tblCellSpacing w:w="0" w:type="dxa"/>
        </w:trPr>
        <w:tc>
          <w:tcPr>
            <w:tcW w:w="2407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  <w:tc>
          <w:tcPr>
            <w:tcW w:w="3116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  <w:tc>
          <w:tcPr>
            <w:tcW w:w="1357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  <w:tc>
          <w:tcPr>
            <w:tcW w:w="2225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</w:tr>
      <w:tr w:rsidR="00384B87" w:rsidRPr="00947A3B" w:rsidTr="00C938DA">
        <w:trPr>
          <w:tblCellSpacing w:w="0" w:type="dxa"/>
        </w:trPr>
        <w:tc>
          <w:tcPr>
            <w:tcW w:w="2407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  <w:tc>
          <w:tcPr>
            <w:tcW w:w="3116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  <w:tc>
          <w:tcPr>
            <w:tcW w:w="1357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  <w:tc>
          <w:tcPr>
            <w:tcW w:w="2225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</w:tr>
      <w:tr w:rsidR="00384B87" w:rsidRPr="00947A3B" w:rsidTr="00C938DA">
        <w:trPr>
          <w:tblCellSpacing w:w="0" w:type="dxa"/>
        </w:trPr>
        <w:tc>
          <w:tcPr>
            <w:tcW w:w="2407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  <w:tc>
          <w:tcPr>
            <w:tcW w:w="3116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  <w:tc>
          <w:tcPr>
            <w:tcW w:w="1357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  <w:tc>
          <w:tcPr>
            <w:tcW w:w="2225" w:type="dxa"/>
          </w:tcPr>
          <w:p w:rsidR="00384B87" w:rsidRPr="00947A3B" w:rsidRDefault="00384B87" w:rsidP="0009554B">
            <w:pPr>
              <w:autoSpaceDE/>
              <w:autoSpaceDN/>
              <w:adjustRightInd/>
              <w:rPr>
                <w:rFonts w:ascii="Garamond" w:hAnsi="Garamond" w:cs="Calibri"/>
              </w:rPr>
            </w:pPr>
          </w:p>
        </w:tc>
      </w:tr>
    </w:tbl>
    <w:p w:rsidR="00384B87" w:rsidRPr="00947A3B" w:rsidRDefault="00384B87" w:rsidP="002B7BBE">
      <w:pPr>
        <w:autoSpaceDE/>
        <w:autoSpaceDN/>
        <w:adjustRightInd/>
        <w:rPr>
          <w:rFonts w:ascii="Garamond" w:hAnsi="Garamond" w:cs="Calibri"/>
        </w:rPr>
      </w:pPr>
    </w:p>
    <w:p w:rsidR="00384B87" w:rsidRPr="00947A3B" w:rsidRDefault="00384B87" w:rsidP="002B7BBE">
      <w:pPr>
        <w:autoSpaceDE/>
        <w:autoSpaceDN/>
        <w:adjustRightInd/>
        <w:rPr>
          <w:rFonts w:ascii="Garamond" w:hAnsi="Garamond" w:cs="Calibri"/>
        </w:rPr>
      </w:pPr>
      <w:r w:rsidRPr="00947A3B">
        <w:rPr>
          <w:rFonts w:ascii="Garamond" w:hAnsi="Garamond" w:cs="Calibri"/>
        </w:rPr>
        <w:t>Kelt: …………………………., …… év ………………. hó …… nap</w:t>
      </w:r>
    </w:p>
    <w:p w:rsidR="00384B87" w:rsidRPr="00947A3B" w:rsidRDefault="00384B87" w:rsidP="002B7BBE">
      <w:pPr>
        <w:autoSpaceDE/>
        <w:autoSpaceDN/>
        <w:adjustRightInd/>
        <w:rPr>
          <w:rFonts w:ascii="Garamond" w:hAnsi="Garamond" w:cs="Calibri"/>
          <w:sz w:val="22"/>
          <w:szCs w:val="22"/>
        </w:rPr>
      </w:pPr>
    </w:p>
    <w:p w:rsidR="00384B87" w:rsidRPr="00947A3B" w:rsidRDefault="00384B87" w:rsidP="002B7BBE">
      <w:pPr>
        <w:autoSpaceDE/>
        <w:autoSpaceDN/>
        <w:adjustRightInd/>
        <w:rPr>
          <w:rFonts w:ascii="Garamond" w:hAnsi="Garamond" w:cs="Calibri"/>
          <w:sz w:val="22"/>
          <w:szCs w:val="22"/>
        </w:rPr>
      </w:pPr>
    </w:p>
    <w:p w:rsidR="00384B87" w:rsidRPr="00947A3B" w:rsidRDefault="00384B87" w:rsidP="002B7BBE">
      <w:pPr>
        <w:autoSpaceDE/>
        <w:autoSpaceDN/>
        <w:adjustRightInd/>
        <w:rPr>
          <w:rFonts w:ascii="Garamond" w:hAnsi="Garamond" w:cs="Calibri"/>
          <w:sz w:val="22"/>
          <w:szCs w:val="22"/>
        </w:rPr>
      </w:pPr>
    </w:p>
    <w:p w:rsidR="00384B87" w:rsidRPr="00947A3B" w:rsidRDefault="00384B87" w:rsidP="00D22800">
      <w:pPr>
        <w:autoSpaceDE/>
        <w:autoSpaceDN/>
        <w:adjustRightInd/>
        <w:ind w:left="2832" w:firstLine="708"/>
        <w:jc w:val="center"/>
        <w:rPr>
          <w:rFonts w:ascii="Garamond" w:hAnsi="Garamond" w:cs="Calibri"/>
          <w:sz w:val="22"/>
          <w:szCs w:val="22"/>
        </w:rPr>
      </w:pPr>
      <w:r w:rsidRPr="00947A3B">
        <w:rPr>
          <w:rFonts w:ascii="Garamond" w:hAnsi="Garamond" w:cs="Calibri"/>
          <w:sz w:val="22"/>
          <w:szCs w:val="22"/>
        </w:rPr>
        <w:t>…………………………………</w:t>
      </w:r>
    </w:p>
    <w:p w:rsidR="00384B87" w:rsidRPr="00947A3B" w:rsidRDefault="00384B87" w:rsidP="00D22800">
      <w:pPr>
        <w:autoSpaceDE/>
        <w:autoSpaceDN/>
        <w:adjustRightInd/>
        <w:ind w:left="2832" w:firstLine="708"/>
        <w:jc w:val="center"/>
        <w:rPr>
          <w:rFonts w:ascii="Garamond" w:hAnsi="Garamond" w:cs="Calibri"/>
          <w:sz w:val="22"/>
          <w:szCs w:val="22"/>
        </w:rPr>
      </w:pPr>
      <w:r w:rsidRPr="00947A3B">
        <w:rPr>
          <w:rFonts w:ascii="Garamond" w:hAnsi="Garamond" w:cs="Calibri"/>
          <w:sz w:val="22"/>
          <w:szCs w:val="22"/>
        </w:rPr>
        <w:t>Cégszerű aláírás</w:t>
      </w:r>
    </w:p>
    <w:sectPr w:rsidR="00384B87" w:rsidRPr="00947A3B" w:rsidSect="00D22800">
      <w:headerReference w:type="default" r:id="rId7"/>
      <w:footerReference w:type="default" r:id="rId8"/>
      <w:pgSz w:w="11906" w:h="16838"/>
      <w:pgMar w:top="1135" w:right="1417" w:bottom="709" w:left="1417" w:header="56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B87" w:rsidRDefault="00384B87" w:rsidP="004D27C5">
      <w:pPr>
        <w:spacing w:before="0" w:after="0"/>
      </w:pPr>
      <w:r>
        <w:separator/>
      </w:r>
    </w:p>
  </w:endnote>
  <w:endnote w:type="continuationSeparator" w:id="0">
    <w:p w:rsidR="00384B87" w:rsidRDefault="00384B87" w:rsidP="004D27C5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B87" w:rsidRPr="00856F62" w:rsidRDefault="00384B87" w:rsidP="00856F62">
    <w:pPr>
      <w:pStyle w:val="Footer"/>
      <w:ind w:right="-1417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B87" w:rsidRDefault="00384B87" w:rsidP="004D27C5">
      <w:pPr>
        <w:spacing w:before="0" w:after="0"/>
      </w:pPr>
      <w:r>
        <w:separator/>
      </w:r>
    </w:p>
  </w:footnote>
  <w:footnote w:type="continuationSeparator" w:id="0">
    <w:p w:rsidR="00384B87" w:rsidRDefault="00384B87" w:rsidP="004D27C5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B87" w:rsidRDefault="00384B87" w:rsidP="00963756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D06739"/>
    <w:multiLevelType w:val="hybridMultilevel"/>
    <w:tmpl w:val="67BE73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6E429D"/>
    <w:multiLevelType w:val="hybridMultilevel"/>
    <w:tmpl w:val="84FADA0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FA0E67"/>
    <w:multiLevelType w:val="hybridMultilevel"/>
    <w:tmpl w:val="F4E0F2B4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96F5145"/>
    <w:multiLevelType w:val="hybridMultilevel"/>
    <w:tmpl w:val="3EEE8298"/>
    <w:lvl w:ilvl="0" w:tplc="7310BB92">
      <w:numFmt w:val="bullet"/>
      <w:lvlText w:val="•"/>
      <w:lvlJc w:val="left"/>
      <w:pPr>
        <w:ind w:left="1065" w:hanging="705"/>
      </w:pPr>
      <w:rPr>
        <w:rFonts w:ascii="Book Antiqua" w:eastAsia="Times New Roman" w:hAnsi="Book Antiqua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C563A5"/>
    <w:multiLevelType w:val="hybridMultilevel"/>
    <w:tmpl w:val="1076EA6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1E96187"/>
    <w:multiLevelType w:val="hybridMultilevel"/>
    <w:tmpl w:val="10DE78BE"/>
    <w:lvl w:ilvl="0" w:tplc="E0885C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583FCB"/>
    <w:multiLevelType w:val="hybridMultilevel"/>
    <w:tmpl w:val="2B6062C0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57B43CD"/>
    <w:multiLevelType w:val="hybridMultilevel"/>
    <w:tmpl w:val="A20C3B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0"/>
  </w:num>
  <w:num w:numId="6">
    <w:abstractNumId w:val="7"/>
  </w:num>
  <w:num w:numId="7">
    <w:abstractNumId w:val="1"/>
  </w:num>
  <w:num w:numId="8">
    <w:abstractNumId w:val="7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B3B"/>
    <w:rsid w:val="000132EB"/>
    <w:rsid w:val="000348A3"/>
    <w:rsid w:val="00035814"/>
    <w:rsid w:val="00040825"/>
    <w:rsid w:val="00042330"/>
    <w:rsid w:val="0009554B"/>
    <w:rsid w:val="000B7BFB"/>
    <w:rsid w:val="000C16FA"/>
    <w:rsid w:val="00102DC9"/>
    <w:rsid w:val="00111BF7"/>
    <w:rsid w:val="00120A98"/>
    <w:rsid w:val="00122012"/>
    <w:rsid w:val="00135431"/>
    <w:rsid w:val="00174D81"/>
    <w:rsid w:val="00192E88"/>
    <w:rsid w:val="001B2E63"/>
    <w:rsid w:val="001E2D4D"/>
    <w:rsid w:val="001F389A"/>
    <w:rsid w:val="001F3D46"/>
    <w:rsid w:val="00206BB5"/>
    <w:rsid w:val="0023382F"/>
    <w:rsid w:val="00243147"/>
    <w:rsid w:val="00251C74"/>
    <w:rsid w:val="00262321"/>
    <w:rsid w:val="002754FA"/>
    <w:rsid w:val="002835CC"/>
    <w:rsid w:val="00286DFD"/>
    <w:rsid w:val="00290DCD"/>
    <w:rsid w:val="002A16F5"/>
    <w:rsid w:val="002A2578"/>
    <w:rsid w:val="002B7BBE"/>
    <w:rsid w:val="002C012D"/>
    <w:rsid w:val="002D7526"/>
    <w:rsid w:val="002E1075"/>
    <w:rsid w:val="002E6CB8"/>
    <w:rsid w:val="00301998"/>
    <w:rsid w:val="00321321"/>
    <w:rsid w:val="00342191"/>
    <w:rsid w:val="00350882"/>
    <w:rsid w:val="00352C53"/>
    <w:rsid w:val="0035725D"/>
    <w:rsid w:val="00384B87"/>
    <w:rsid w:val="0039283D"/>
    <w:rsid w:val="003E0489"/>
    <w:rsid w:val="003F58EF"/>
    <w:rsid w:val="0040227D"/>
    <w:rsid w:val="00402D25"/>
    <w:rsid w:val="004142EC"/>
    <w:rsid w:val="004217A6"/>
    <w:rsid w:val="00435C04"/>
    <w:rsid w:val="00452B7E"/>
    <w:rsid w:val="00453B88"/>
    <w:rsid w:val="004731BD"/>
    <w:rsid w:val="00480F19"/>
    <w:rsid w:val="00493D39"/>
    <w:rsid w:val="00497BBE"/>
    <w:rsid w:val="004A18E9"/>
    <w:rsid w:val="004D27C5"/>
    <w:rsid w:val="004E14CC"/>
    <w:rsid w:val="005007DF"/>
    <w:rsid w:val="005233F0"/>
    <w:rsid w:val="00523465"/>
    <w:rsid w:val="0055359D"/>
    <w:rsid w:val="00563B11"/>
    <w:rsid w:val="005820AF"/>
    <w:rsid w:val="005A669E"/>
    <w:rsid w:val="005C0E70"/>
    <w:rsid w:val="005C1C92"/>
    <w:rsid w:val="005E5C7D"/>
    <w:rsid w:val="005E7CA3"/>
    <w:rsid w:val="005F650C"/>
    <w:rsid w:val="00600D6E"/>
    <w:rsid w:val="00604E0B"/>
    <w:rsid w:val="00647C73"/>
    <w:rsid w:val="006532A7"/>
    <w:rsid w:val="00653D98"/>
    <w:rsid w:val="0069247F"/>
    <w:rsid w:val="006A389D"/>
    <w:rsid w:val="006A66FE"/>
    <w:rsid w:val="006C5CAB"/>
    <w:rsid w:val="006D6ABA"/>
    <w:rsid w:val="006E29C8"/>
    <w:rsid w:val="007553A1"/>
    <w:rsid w:val="00757BD8"/>
    <w:rsid w:val="00764358"/>
    <w:rsid w:val="007735C8"/>
    <w:rsid w:val="007778DC"/>
    <w:rsid w:val="00785F3A"/>
    <w:rsid w:val="007A5CB8"/>
    <w:rsid w:val="007F7A46"/>
    <w:rsid w:val="0081750D"/>
    <w:rsid w:val="00840298"/>
    <w:rsid w:val="00854DF5"/>
    <w:rsid w:val="00856F62"/>
    <w:rsid w:val="008902A9"/>
    <w:rsid w:val="0089312F"/>
    <w:rsid w:val="008A0AA8"/>
    <w:rsid w:val="008A201E"/>
    <w:rsid w:val="008B271D"/>
    <w:rsid w:val="008C09F7"/>
    <w:rsid w:val="008D3820"/>
    <w:rsid w:val="008E5413"/>
    <w:rsid w:val="008F1D57"/>
    <w:rsid w:val="00915617"/>
    <w:rsid w:val="00925FBA"/>
    <w:rsid w:val="00926808"/>
    <w:rsid w:val="0093587F"/>
    <w:rsid w:val="00937B1D"/>
    <w:rsid w:val="00947A3B"/>
    <w:rsid w:val="00955158"/>
    <w:rsid w:val="00963756"/>
    <w:rsid w:val="0097150B"/>
    <w:rsid w:val="009949A9"/>
    <w:rsid w:val="009F7D35"/>
    <w:rsid w:val="00A03421"/>
    <w:rsid w:val="00A24797"/>
    <w:rsid w:val="00A3666F"/>
    <w:rsid w:val="00A8499A"/>
    <w:rsid w:val="00A95A77"/>
    <w:rsid w:val="00A969E3"/>
    <w:rsid w:val="00AC1F77"/>
    <w:rsid w:val="00B01A7E"/>
    <w:rsid w:val="00B23F53"/>
    <w:rsid w:val="00B32A32"/>
    <w:rsid w:val="00B4367C"/>
    <w:rsid w:val="00BA339D"/>
    <w:rsid w:val="00BC3085"/>
    <w:rsid w:val="00BE4C93"/>
    <w:rsid w:val="00BE6A5B"/>
    <w:rsid w:val="00BF68A8"/>
    <w:rsid w:val="00C26254"/>
    <w:rsid w:val="00C506D6"/>
    <w:rsid w:val="00C543DD"/>
    <w:rsid w:val="00C7292E"/>
    <w:rsid w:val="00C807F1"/>
    <w:rsid w:val="00C938DA"/>
    <w:rsid w:val="00C95BEE"/>
    <w:rsid w:val="00CA1667"/>
    <w:rsid w:val="00CB29E4"/>
    <w:rsid w:val="00CC24ED"/>
    <w:rsid w:val="00CE2029"/>
    <w:rsid w:val="00D13CC3"/>
    <w:rsid w:val="00D22800"/>
    <w:rsid w:val="00D41412"/>
    <w:rsid w:val="00D44153"/>
    <w:rsid w:val="00D47B34"/>
    <w:rsid w:val="00D74FBE"/>
    <w:rsid w:val="00DD5527"/>
    <w:rsid w:val="00DD57DE"/>
    <w:rsid w:val="00E065A1"/>
    <w:rsid w:val="00E91101"/>
    <w:rsid w:val="00E92B8C"/>
    <w:rsid w:val="00EB6541"/>
    <w:rsid w:val="00EB76F4"/>
    <w:rsid w:val="00EE0B9B"/>
    <w:rsid w:val="00EF6AAC"/>
    <w:rsid w:val="00F04D76"/>
    <w:rsid w:val="00F33C58"/>
    <w:rsid w:val="00F43BBE"/>
    <w:rsid w:val="00F66332"/>
    <w:rsid w:val="00FC03CB"/>
    <w:rsid w:val="00FD7DEC"/>
    <w:rsid w:val="00FE21B3"/>
    <w:rsid w:val="00FE2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ál2"/>
    <w:qFormat/>
    <w:rsid w:val="00D41412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 Antiqua" w:hAnsi="Book Antiqua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E2B3B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E2B3B"/>
    <w:rPr>
      <w:rFonts w:ascii="Cambria" w:hAnsi="Cambria" w:cs="Times New Roman"/>
      <w:b/>
      <w:bCs/>
      <w:color w:val="365F91"/>
      <w:sz w:val="28"/>
      <w:szCs w:val="28"/>
      <w:lang w:eastAsia="hu-HU"/>
    </w:rPr>
  </w:style>
  <w:style w:type="paragraph" w:styleId="ListParagraph">
    <w:name w:val="List Paragraph"/>
    <w:basedOn w:val="Normal"/>
    <w:uiPriority w:val="99"/>
    <w:qFormat/>
    <w:rsid w:val="00FE2B3B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99"/>
    <w:qFormat/>
    <w:rsid w:val="00FE2B3B"/>
    <w:pPr>
      <w:pBdr>
        <w:bottom w:val="single" w:sz="8" w:space="4" w:color="4F81BD"/>
      </w:pBdr>
      <w:spacing w:before="0"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FE2B3B"/>
    <w:rPr>
      <w:rFonts w:ascii="Cambria" w:hAnsi="Cambria" w:cs="Times New Roman"/>
      <w:color w:val="17365D"/>
      <w:spacing w:val="5"/>
      <w:kern w:val="28"/>
      <w:sz w:val="52"/>
      <w:szCs w:val="52"/>
      <w:lang w:eastAsia="hu-HU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E2B3B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E2B3B"/>
    <w:rPr>
      <w:rFonts w:ascii="Book Antiqua" w:hAnsi="Book Antiqua" w:cs="Times New Roman"/>
      <w:b/>
      <w:bCs/>
      <w:i/>
      <w:iCs/>
      <w:color w:val="4F81BD"/>
      <w:sz w:val="24"/>
      <w:szCs w:val="24"/>
      <w:lang w:eastAsia="hu-HU"/>
    </w:rPr>
  </w:style>
  <w:style w:type="character" w:styleId="Hyperlink">
    <w:name w:val="Hyperlink"/>
    <w:basedOn w:val="DefaultParagraphFont"/>
    <w:uiPriority w:val="99"/>
    <w:rsid w:val="00206BB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7553A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286DF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6DFD"/>
    <w:rPr>
      <w:rFonts w:ascii="Tahoma" w:hAnsi="Tahoma" w:cs="Tahoma"/>
      <w:sz w:val="16"/>
      <w:szCs w:val="16"/>
      <w:lang w:eastAsia="hu-HU"/>
    </w:rPr>
  </w:style>
  <w:style w:type="paragraph" w:styleId="HTMLPreformatted">
    <w:name w:val="HTML Preformatted"/>
    <w:basedOn w:val="Normal"/>
    <w:link w:val="HTMLPreformattedChar"/>
    <w:uiPriority w:val="99"/>
    <w:semiHidden/>
    <w:rsid w:val="008A201E"/>
    <w:pPr>
      <w:spacing w:before="0" w:after="0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8A201E"/>
    <w:rPr>
      <w:rFonts w:ascii="Consolas" w:hAnsi="Consolas" w:cs="Consolas"/>
      <w:sz w:val="20"/>
      <w:szCs w:val="20"/>
      <w:lang w:eastAsia="hu-HU"/>
    </w:rPr>
  </w:style>
  <w:style w:type="paragraph" w:styleId="Header">
    <w:name w:val="header"/>
    <w:basedOn w:val="Normal"/>
    <w:link w:val="HeaderChar"/>
    <w:uiPriority w:val="99"/>
    <w:rsid w:val="004D27C5"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D27C5"/>
    <w:rPr>
      <w:rFonts w:ascii="Book Antiqua" w:hAnsi="Book Antiqua" w:cs="Times New Roman"/>
      <w:sz w:val="24"/>
      <w:szCs w:val="24"/>
      <w:lang w:eastAsia="hu-HU"/>
    </w:rPr>
  </w:style>
  <w:style w:type="paragraph" w:styleId="Footer">
    <w:name w:val="footer"/>
    <w:basedOn w:val="Normal"/>
    <w:link w:val="FooterChar"/>
    <w:uiPriority w:val="99"/>
    <w:rsid w:val="004D27C5"/>
    <w:pPr>
      <w:tabs>
        <w:tab w:val="center" w:pos="4536"/>
        <w:tab w:val="right" w:pos="90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D27C5"/>
    <w:rPr>
      <w:rFonts w:ascii="Book Antiqua" w:hAnsi="Book Antiqua" w:cs="Times New Roman"/>
      <w:sz w:val="24"/>
      <w:szCs w:val="24"/>
      <w:lang w:eastAsia="hu-HU"/>
    </w:rPr>
  </w:style>
  <w:style w:type="character" w:customStyle="1" w:styleId="FontStyle54">
    <w:name w:val="Font Style54"/>
    <w:uiPriority w:val="99"/>
    <w:rsid w:val="00915617"/>
    <w:rPr>
      <w:rFonts w:ascii="Times New Roman" w:hAnsi="Times New Roman"/>
      <w:sz w:val="22"/>
    </w:rPr>
  </w:style>
  <w:style w:type="paragraph" w:customStyle="1" w:styleId="Nincstrkz1">
    <w:name w:val="Nincs térköz1"/>
    <w:uiPriority w:val="99"/>
    <w:rsid w:val="002B7BBE"/>
    <w:rPr>
      <w:lang w:eastAsia="en-US"/>
    </w:rPr>
  </w:style>
  <w:style w:type="paragraph" w:styleId="NoSpacing">
    <w:name w:val="No Spacing"/>
    <w:uiPriority w:val="99"/>
    <w:qFormat/>
    <w:rsid w:val="00947A3B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43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129</Words>
  <Characters>891</Characters>
  <Application>Microsoft Office Outlook</Application>
  <DocSecurity>0</DocSecurity>
  <Lines>0</Lines>
  <Paragraphs>0</Paragraphs>
  <ScaleCrop>false</ScaleCrop>
  <Company>Ugrifüles KFT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 REFERENCIÁKRÓL</dc:title>
  <dc:subject/>
  <dc:creator>Dorcsi</dc:creator>
  <cp:keywords/>
  <dc:description/>
  <cp:lastModifiedBy>PH</cp:lastModifiedBy>
  <cp:revision>5</cp:revision>
  <cp:lastPrinted>2024-08-26T16:42:00Z</cp:lastPrinted>
  <dcterms:created xsi:type="dcterms:W3CDTF">2024-08-23T09:03:00Z</dcterms:created>
  <dcterms:modified xsi:type="dcterms:W3CDTF">2024-08-26T16:42:00Z</dcterms:modified>
</cp:coreProperties>
</file>